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D90" w:rsidRDefault="004E3D90" w:rsidP="002D11F6">
      <w:pPr>
        <w:tabs>
          <w:tab w:val="center" w:pos="1938"/>
          <w:tab w:val="center" w:pos="6840"/>
        </w:tabs>
        <w:jc w:val="both"/>
        <w:rPr>
          <w:b/>
          <w:lang w:val="en-US"/>
        </w:rPr>
      </w:pPr>
      <w:r>
        <w:rPr>
          <w:lang w:val="en-US"/>
        </w:rPr>
        <w:tab/>
        <w:t>TRƯỜNG CAO ĐẲNG KỸ THUẬT</w:t>
      </w:r>
      <w:r>
        <w:rPr>
          <w:lang w:val="en-US"/>
        </w:rPr>
        <w:tab/>
      </w:r>
      <w:r>
        <w:rPr>
          <w:b/>
          <w:lang w:val="en-US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>
            <w:rPr>
              <w:b/>
              <w:lang w:val="en-US"/>
            </w:rPr>
            <w:t>NAM</w:t>
          </w:r>
        </w:smartTag>
      </w:smartTag>
    </w:p>
    <w:p w:rsidR="004E3D90" w:rsidRDefault="004E3D90" w:rsidP="002D11F6">
      <w:pPr>
        <w:tabs>
          <w:tab w:val="center" w:pos="1938"/>
          <w:tab w:val="center" w:pos="6840"/>
        </w:tabs>
        <w:jc w:val="both"/>
        <w:rPr>
          <w:b/>
          <w:lang w:val="en-US"/>
        </w:rPr>
      </w:pPr>
      <w:r>
        <w:rPr>
          <w:lang w:val="en-US"/>
        </w:rPr>
        <w:tab/>
        <w:t>LÝ TỰ TRỌNG TP.HCM</w:t>
      </w:r>
      <w:r>
        <w:rPr>
          <w:lang w:val="en-US"/>
        </w:rPr>
        <w:tab/>
        <w:t xml:space="preserve">          </w:t>
      </w:r>
      <w:r w:rsidRPr="00C04745">
        <w:rPr>
          <w:b/>
          <w:lang w:val="en-US"/>
        </w:rPr>
        <w:t>Độc</w:t>
      </w:r>
      <w:r>
        <w:rPr>
          <w:b/>
          <w:lang w:val="en-US"/>
        </w:rPr>
        <w:t xml:space="preserve"> lập – Tự do – Hạnh phúc</w:t>
      </w:r>
    </w:p>
    <w:p w:rsidR="004E3D90" w:rsidRDefault="004E3D90" w:rsidP="005E6A2E">
      <w:pPr>
        <w:tabs>
          <w:tab w:val="center" w:pos="1938"/>
          <w:tab w:val="center" w:pos="6840"/>
        </w:tabs>
        <w:spacing w:before="120" w:after="120"/>
        <w:jc w:val="both"/>
        <w:rPr>
          <w:b/>
          <w:lang w:val="en-US"/>
        </w:rPr>
      </w:pPr>
      <w:r>
        <w:rPr>
          <w:noProof/>
          <w:lang w:val="en-US" w:eastAsia="en-US"/>
        </w:rPr>
        <w:pict>
          <v:line id="_x0000_s1026" style="position:absolute;left:0;text-align:left;z-index:251658240" from="285pt,4.8pt" to="433.2pt,4.8pt"/>
        </w:pict>
      </w:r>
      <w:r>
        <w:rPr>
          <w:b/>
          <w:lang w:val="en-US"/>
        </w:rPr>
        <w:t>Đơn vị:</w:t>
      </w:r>
      <w:r>
        <w:rPr>
          <w:lang w:val="en-US"/>
        </w:rPr>
        <w:t xml:space="preserve"> Khoa Công nghệ Nhiệt Lạnh</w:t>
      </w:r>
    </w:p>
    <w:p w:rsidR="004E3D90" w:rsidRDefault="004E3D90" w:rsidP="002D11F6">
      <w:pPr>
        <w:tabs>
          <w:tab w:val="center" w:pos="1938"/>
          <w:tab w:val="center" w:pos="6840"/>
        </w:tabs>
        <w:spacing w:after="120"/>
        <w:jc w:val="both"/>
        <w:rPr>
          <w:lang w:val="en-US"/>
        </w:rPr>
      </w:pPr>
      <w:r>
        <w:rPr>
          <w:noProof/>
          <w:lang w:val="en-US" w:eastAsia="en-US"/>
        </w:rPr>
        <w:pict>
          <v:line id="_x0000_s1027" style="position:absolute;left:0;text-align:left;z-index:251659264" from="28.5pt,9.6pt" to="151.05pt,9.6pt"/>
        </w:pict>
      </w:r>
      <w:r>
        <w:rPr>
          <w:lang w:val="en-US"/>
        </w:rPr>
        <w:t xml:space="preserve">          </w:t>
      </w:r>
    </w:p>
    <w:p w:rsidR="004E3D90" w:rsidRDefault="004E3D90" w:rsidP="002D11F6">
      <w:pPr>
        <w:tabs>
          <w:tab w:val="center" w:pos="6441"/>
        </w:tabs>
        <w:jc w:val="both"/>
        <w:rPr>
          <w:i/>
          <w:sz w:val="28"/>
          <w:lang w:val="en-US"/>
        </w:rPr>
      </w:pPr>
      <w:r>
        <w:rPr>
          <w:sz w:val="28"/>
          <w:lang w:val="en-US"/>
        </w:rPr>
        <w:t xml:space="preserve">                        </w:t>
      </w:r>
      <w:r w:rsidRPr="00C04745">
        <w:rPr>
          <w:sz w:val="28"/>
          <w:lang w:val="en-US"/>
        </w:rPr>
        <w:tab/>
      </w:r>
      <w:r w:rsidRPr="00C04745">
        <w:rPr>
          <w:i/>
          <w:sz w:val="28"/>
          <w:lang w:val="en-US"/>
        </w:rPr>
        <w:t>TP. Hồ Chí M</w:t>
      </w:r>
      <w:r>
        <w:rPr>
          <w:i/>
          <w:sz w:val="28"/>
          <w:lang w:val="en-US"/>
        </w:rPr>
        <w:t xml:space="preserve">inh, ngày        </w:t>
      </w:r>
      <w:r w:rsidRPr="00C04745">
        <w:rPr>
          <w:i/>
          <w:sz w:val="28"/>
          <w:lang w:val="en-US"/>
        </w:rPr>
        <w:t xml:space="preserve"> tháng      năm 201</w:t>
      </w:r>
      <w:r>
        <w:rPr>
          <w:i/>
          <w:sz w:val="28"/>
          <w:lang w:val="en-US"/>
        </w:rPr>
        <w:t>6</w:t>
      </w:r>
    </w:p>
    <w:p w:rsidR="004E3D90" w:rsidRDefault="004E3D90" w:rsidP="00574BB9">
      <w:pPr>
        <w:jc w:val="both"/>
        <w:rPr>
          <w:i/>
          <w:sz w:val="28"/>
          <w:lang w:val="en-US"/>
        </w:rPr>
      </w:pPr>
    </w:p>
    <w:p w:rsidR="004E3D90" w:rsidRDefault="004E3D90" w:rsidP="00574BB9">
      <w:pPr>
        <w:jc w:val="both"/>
        <w:rPr>
          <w:i/>
          <w:sz w:val="28"/>
          <w:lang w:val="en-US"/>
        </w:rPr>
      </w:pPr>
    </w:p>
    <w:p w:rsidR="004E3D90" w:rsidRPr="00C04745" w:rsidRDefault="004E3D90" w:rsidP="00574BB9">
      <w:pPr>
        <w:jc w:val="center"/>
        <w:rPr>
          <w:b/>
          <w:sz w:val="32"/>
          <w:lang w:val="en-US"/>
        </w:rPr>
      </w:pPr>
      <w:r w:rsidRPr="00C04745">
        <w:rPr>
          <w:b/>
          <w:sz w:val="32"/>
          <w:lang w:val="en-US"/>
        </w:rPr>
        <w:t>BIÊN BẢN</w:t>
      </w:r>
    </w:p>
    <w:p w:rsidR="004E3D90" w:rsidRPr="00C04745" w:rsidRDefault="004E3D90" w:rsidP="00574BB9">
      <w:pPr>
        <w:jc w:val="center"/>
        <w:rPr>
          <w:b/>
          <w:sz w:val="28"/>
          <w:lang w:val="en-US"/>
        </w:rPr>
      </w:pPr>
      <w:r w:rsidRPr="00C04745">
        <w:rPr>
          <w:b/>
          <w:sz w:val="28"/>
          <w:lang w:val="en-US"/>
        </w:rPr>
        <w:t xml:space="preserve">Hội nghị đề cử Cán bộ Quản lý </w:t>
      </w:r>
      <w:r>
        <w:rPr>
          <w:b/>
          <w:sz w:val="28"/>
          <w:lang w:val="en-US"/>
        </w:rPr>
        <w:t>cấp Khoa</w:t>
      </w:r>
    </w:p>
    <w:p w:rsidR="004E3D90" w:rsidRPr="00C04745" w:rsidRDefault="004E3D90" w:rsidP="00574BB9">
      <w:pPr>
        <w:jc w:val="center"/>
        <w:rPr>
          <w:b/>
          <w:sz w:val="28"/>
          <w:lang w:val="en-US"/>
        </w:rPr>
      </w:pPr>
      <w:r w:rsidRPr="00C04745">
        <w:rPr>
          <w:b/>
          <w:sz w:val="28"/>
          <w:lang w:val="en-US"/>
        </w:rPr>
        <w:t>(</w:t>
      </w:r>
      <w:r>
        <w:rPr>
          <w:b/>
          <w:sz w:val="28"/>
          <w:lang w:val="en-US"/>
        </w:rPr>
        <w:t xml:space="preserve">Toàn thể CB-GV-NV thuộc Khoa Công nghệ Nhiệt -Lạnh </w:t>
      </w:r>
      <w:r w:rsidRPr="00C04745">
        <w:rPr>
          <w:b/>
          <w:sz w:val="28"/>
          <w:lang w:val="en-US"/>
        </w:rPr>
        <w:t>)</w:t>
      </w:r>
    </w:p>
    <w:p w:rsidR="004E3D90" w:rsidRDefault="004E3D90" w:rsidP="00574BB9">
      <w:pPr>
        <w:jc w:val="both"/>
        <w:rPr>
          <w:sz w:val="28"/>
          <w:lang w:val="en-US"/>
        </w:rPr>
      </w:pPr>
    </w:p>
    <w:p w:rsidR="004E3D90" w:rsidRDefault="004E3D90" w:rsidP="00574BB9">
      <w:pPr>
        <w:spacing w:after="120"/>
        <w:jc w:val="both"/>
        <w:rPr>
          <w:sz w:val="28"/>
          <w:lang w:val="en-US"/>
        </w:rPr>
      </w:pPr>
      <w:r w:rsidRPr="00574BB9">
        <w:rPr>
          <w:b/>
          <w:sz w:val="28"/>
          <w:lang w:val="en-US"/>
        </w:rPr>
        <w:t>1. Đơn vị đề cử:</w:t>
      </w:r>
      <w:r>
        <w:rPr>
          <w:sz w:val="28"/>
          <w:lang w:val="en-US"/>
        </w:rPr>
        <w:t xml:space="preserve"> Khoa Công Nghệ Nhiệt Lạnh.</w:t>
      </w:r>
    </w:p>
    <w:p w:rsidR="004E3D90" w:rsidRDefault="004E3D90" w:rsidP="00574BB9">
      <w:pPr>
        <w:spacing w:after="120"/>
        <w:jc w:val="both"/>
        <w:rPr>
          <w:sz w:val="28"/>
          <w:lang w:val="en-US"/>
        </w:rPr>
      </w:pPr>
      <w:r w:rsidRPr="00574BB9">
        <w:rPr>
          <w:b/>
          <w:sz w:val="28"/>
          <w:lang w:val="en-US"/>
        </w:rPr>
        <w:t>2. Chức danh đề cử:</w:t>
      </w:r>
      <w:r>
        <w:rPr>
          <w:sz w:val="28"/>
          <w:lang w:val="en-US"/>
        </w:rPr>
        <w:t xml:space="preserve"> Phó Trưởng Khoa Công nghệ Nhiệt Lạnh.</w:t>
      </w:r>
    </w:p>
    <w:p w:rsidR="004E3D90" w:rsidRDefault="004E3D90" w:rsidP="00574BB9">
      <w:pPr>
        <w:spacing w:after="120"/>
        <w:jc w:val="both"/>
        <w:rPr>
          <w:sz w:val="28"/>
          <w:lang w:val="en-US"/>
        </w:rPr>
      </w:pPr>
      <w:r w:rsidRPr="00574BB9">
        <w:rPr>
          <w:b/>
          <w:sz w:val="28"/>
          <w:lang w:val="en-US"/>
        </w:rPr>
        <w:t>3. Cán bộ được đề cử:</w:t>
      </w:r>
      <w:r>
        <w:rPr>
          <w:sz w:val="28"/>
          <w:lang w:val="en-US"/>
        </w:rPr>
        <w:t xml:space="preserve"> Ông Đinh Đồng Hiệp.</w:t>
      </w:r>
    </w:p>
    <w:p w:rsidR="004E3D90" w:rsidRDefault="004E3D90" w:rsidP="00574BB9">
      <w:pPr>
        <w:spacing w:after="120"/>
        <w:jc w:val="both"/>
        <w:rPr>
          <w:sz w:val="28"/>
          <w:lang w:val="en-US"/>
        </w:rPr>
      </w:pPr>
      <w:r>
        <w:rPr>
          <w:sz w:val="28"/>
          <w:lang w:val="en-US"/>
        </w:rPr>
        <w:t>- Chức vụ và đơn vị công tác hiện nay: Đang giữ chức vụ Tổ trưởng Tổ bộ môn Lạnh chuyên ngành, thuộc khoa Công nghệ Nhiệt Lạnh, Trường Cao đẳng Kỹ Thuật Lý Tự Trọng TP. Hồ Chí Minh.</w:t>
      </w:r>
    </w:p>
    <w:p w:rsidR="004E3D90" w:rsidRDefault="004E3D90" w:rsidP="00A37A6C">
      <w:pPr>
        <w:spacing w:after="120"/>
        <w:ind w:firstLine="720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* Chính quyền: Tổ Trưởng tổ bộ môn </w:t>
      </w:r>
    </w:p>
    <w:p w:rsidR="004E3D90" w:rsidRDefault="004E3D90" w:rsidP="00A37A6C">
      <w:pPr>
        <w:spacing w:after="120"/>
        <w:ind w:left="720"/>
        <w:jc w:val="both"/>
        <w:rPr>
          <w:sz w:val="28"/>
          <w:lang w:val="en-US"/>
        </w:rPr>
      </w:pPr>
      <w:r>
        <w:rPr>
          <w:sz w:val="28"/>
          <w:lang w:val="en-US"/>
        </w:rPr>
        <w:t>* Đảng, Đoàn thể: Công Đoàn viên khoa Công nghệ Niệt – Lạnh</w:t>
      </w:r>
    </w:p>
    <w:p w:rsidR="004E3D90" w:rsidRDefault="004E3D90" w:rsidP="00A37A6C">
      <w:pPr>
        <w:spacing w:after="120"/>
        <w:ind w:left="720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* Ngày vào Đảng Cộng sản Việt </w:t>
      </w:r>
      <w:smartTag w:uri="urn:schemas-microsoft-com:office:smarttags" w:element="country-region">
        <w:smartTag w:uri="urn:schemas-microsoft-com:office:smarttags" w:element="place">
          <w:r>
            <w:rPr>
              <w:sz w:val="28"/>
              <w:lang w:val="en-US"/>
            </w:rPr>
            <w:t>Nam</w:t>
          </w:r>
        </w:smartTag>
      </w:smartTag>
      <w:r>
        <w:rPr>
          <w:sz w:val="28"/>
          <w:lang w:val="en-US"/>
        </w:rPr>
        <w:t>: Không</w:t>
      </w:r>
    </w:p>
    <w:p w:rsidR="004E3D90" w:rsidRDefault="004E3D90" w:rsidP="00A37A6C">
      <w:pPr>
        <w:spacing w:after="120"/>
        <w:jc w:val="both"/>
        <w:rPr>
          <w:sz w:val="28"/>
          <w:lang w:val="en-US"/>
        </w:rPr>
      </w:pPr>
      <w:r>
        <w:rPr>
          <w:sz w:val="28"/>
          <w:lang w:val="en-US"/>
        </w:rPr>
        <w:t>- Mức lương hiện hưởng : Bậc lương  2.   Hệ số lương  2.67</w:t>
      </w:r>
    </w:p>
    <w:p w:rsidR="004E3D90" w:rsidRDefault="004E3D90" w:rsidP="00A37A6C">
      <w:pPr>
        <w:spacing w:after="120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- Là cán bộ của chức danh:  Phó Trưởng  khoa, Khoa Công nghệ Nhiệt Lạnh Năm  2016  - 2021 </w:t>
      </w:r>
    </w:p>
    <w:p w:rsidR="004E3D90" w:rsidRDefault="004E3D90" w:rsidP="00B82595">
      <w:pPr>
        <w:spacing w:after="120"/>
        <w:rPr>
          <w:b/>
          <w:sz w:val="28"/>
          <w:lang w:val="en-US"/>
        </w:rPr>
      </w:pPr>
      <w:r w:rsidRPr="00574BB9">
        <w:rPr>
          <w:b/>
          <w:sz w:val="28"/>
          <w:lang w:val="en-US"/>
        </w:rPr>
        <w:t>4. Nội dung:</w:t>
      </w:r>
      <w:r>
        <w:rPr>
          <w:b/>
          <w:sz w:val="28"/>
          <w:lang w:val="en-US"/>
        </w:rPr>
        <w:t xml:space="preserve"> </w:t>
      </w:r>
    </w:p>
    <w:p w:rsidR="004E3D90" w:rsidRDefault="004E3D90" w:rsidP="00B82595">
      <w:pPr>
        <w:spacing w:after="120"/>
        <w:rPr>
          <w:b/>
          <w:sz w:val="28"/>
          <w:lang w:val="en-US"/>
        </w:rPr>
      </w:pPr>
      <w:r>
        <w:rPr>
          <w:b/>
          <w:sz w:val="28"/>
          <w:lang w:val="en-US"/>
        </w:rPr>
        <w:t xml:space="preserve"> Bỏ phiếu tín nhiệm</w:t>
      </w:r>
      <w:r>
        <w:rPr>
          <w:sz w:val="28"/>
          <w:lang w:val="en-US"/>
        </w:rPr>
        <w:t xml:space="preserve"> </w:t>
      </w:r>
      <w:r w:rsidRPr="00CB31F7">
        <w:rPr>
          <w:b/>
          <w:sz w:val="28"/>
          <w:lang w:val="en-US"/>
        </w:rPr>
        <w:t xml:space="preserve">bầu Phó Trưởng  khoa, Khoa </w:t>
      </w:r>
      <w:r>
        <w:rPr>
          <w:b/>
          <w:sz w:val="28"/>
          <w:lang w:val="en-US"/>
        </w:rPr>
        <w:t xml:space="preserve">Công Nghệ </w:t>
      </w:r>
      <w:r w:rsidRPr="00CB31F7">
        <w:rPr>
          <w:b/>
          <w:sz w:val="28"/>
          <w:lang w:val="en-US"/>
        </w:rPr>
        <w:t>Nhiệt – Lạnh</w:t>
      </w:r>
      <w:r>
        <w:rPr>
          <w:b/>
          <w:sz w:val="28"/>
          <w:lang w:val="en-US"/>
        </w:rPr>
        <w:t>.</w:t>
      </w:r>
    </w:p>
    <w:p w:rsidR="004E3D90" w:rsidRPr="00CB31F7" w:rsidRDefault="004E3D90" w:rsidP="00B82595">
      <w:pPr>
        <w:spacing w:after="120"/>
        <w:rPr>
          <w:b/>
          <w:sz w:val="28"/>
          <w:lang w:val="en-US"/>
        </w:rPr>
      </w:pPr>
      <w:r w:rsidRPr="009D70C7">
        <w:rPr>
          <w:sz w:val="28"/>
          <w:lang w:val="en-US"/>
        </w:rPr>
        <w:t>- Chủ tọa</w:t>
      </w:r>
      <w:r>
        <w:rPr>
          <w:b/>
          <w:sz w:val="28"/>
          <w:lang w:val="en-US"/>
        </w:rPr>
        <w:t xml:space="preserve">: </w:t>
      </w:r>
      <w:r w:rsidRPr="009D70C7">
        <w:rPr>
          <w:b/>
          <w:sz w:val="28"/>
          <w:lang w:val="en-US"/>
        </w:rPr>
        <w:t>Ông Lê Quang Liêm</w:t>
      </w:r>
      <w:r>
        <w:rPr>
          <w:b/>
          <w:sz w:val="28"/>
          <w:lang w:val="en-US"/>
        </w:rPr>
        <w:t>.</w:t>
      </w:r>
      <w:r>
        <w:rPr>
          <w:sz w:val="28"/>
          <w:lang w:val="en-US"/>
        </w:rPr>
        <w:t xml:space="preserve"> </w:t>
      </w:r>
      <w:r w:rsidRPr="00CB31F7">
        <w:rPr>
          <w:b/>
          <w:sz w:val="28"/>
          <w:lang w:val="en-US"/>
        </w:rPr>
        <w:t xml:space="preserve">     </w:t>
      </w:r>
      <w:r>
        <w:rPr>
          <w:b/>
          <w:sz w:val="28"/>
          <w:lang w:val="en-US"/>
        </w:rPr>
        <w:t xml:space="preserve">                             </w:t>
      </w:r>
    </w:p>
    <w:p w:rsidR="004E3D90" w:rsidRDefault="004E3D90" w:rsidP="00C61084">
      <w:pPr>
        <w:spacing w:after="120"/>
        <w:jc w:val="both"/>
        <w:rPr>
          <w:sz w:val="28"/>
          <w:lang w:val="en-US"/>
        </w:rPr>
      </w:pPr>
      <w:r w:rsidRPr="00C81C5E">
        <w:rPr>
          <w:b/>
          <w:sz w:val="28"/>
          <w:lang w:val="en-US"/>
        </w:rPr>
        <w:t>-</w:t>
      </w:r>
      <w:r>
        <w:rPr>
          <w:sz w:val="28"/>
          <w:lang w:val="en-US"/>
        </w:rPr>
        <w:t xml:space="preserve"> Cử Người dẫn chương trình: </w:t>
      </w:r>
      <w:r w:rsidRPr="00D319AF">
        <w:rPr>
          <w:b/>
          <w:sz w:val="28"/>
          <w:lang w:val="en-US"/>
        </w:rPr>
        <w:t>Ông Nguyễn Vũ Xuân Thì</w:t>
      </w:r>
      <w:r>
        <w:rPr>
          <w:sz w:val="28"/>
          <w:lang w:val="en-US"/>
        </w:rPr>
        <w:t xml:space="preserve">.  </w:t>
      </w:r>
    </w:p>
    <w:p w:rsidR="004E3D90" w:rsidRDefault="004E3D90" w:rsidP="00C61084">
      <w:pPr>
        <w:spacing w:after="120"/>
        <w:jc w:val="both"/>
        <w:rPr>
          <w:sz w:val="28"/>
          <w:lang w:val="en-US"/>
        </w:rPr>
      </w:pPr>
      <w:r>
        <w:rPr>
          <w:sz w:val="28"/>
          <w:lang w:val="en-US"/>
        </w:rPr>
        <w:t>- Kiểm diện số giảng viên – Nhân viên có mặt:  Toàn bộ Giáo viên –  Nhân viên khoa CN Nhiệt – Lạnh.</w:t>
      </w:r>
    </w:p>
    <w:p w:rsidR="004E3D90" w:rsidRDefault="004E3D90" w:rsidP="00C61084">
      <w:pPr>
        <w:spacing w:after="120"/>
        <w:jc w:val="both"/>
        <w:rPr>
          <w:sz w:val="28"/>
          <w:lang w:val="en-US"/>
        </w:rPr>
      </w:pPr>
      <w:r>
        <w:rPr>
          <w:sz w:val="28"/>
          <w:lang w:val="en-US"/>
        </w:rPr>
        <w:t>- Vắng mặt: Không</w:t>
      </w:r>
    </w:p>
    <w:p w:rsidR="004E3D90" w:rsidRDefault="004E3D90" w:rsidP="00C61084">
      <w:pPr>
        <w:spacing w:after="120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-  Cử Thư ký ghi biên bản:  </w:t>
      </w:r>
      <w:r w:rsidRPr="00D319AF">
        <w:rPr>
          <w:b/>
          <w:sz w:val="28"/>
          <w:lang w:val="en-US"/>
        </w:rPr>
        <w:t>Cô Võ Thị Tuyết</w:t>
      </w:r>
      <w:r>
        <w:rPr>
          <w:sz w:val="28"/>
          <w:lang w:val="en-US"/>
        </w:rPr>
        <w:t xml:space="preserve"> </w:t>
      </w:r>
    </w:p>
    <w:p w:rsidR="004E3D90" w:rsidRDefault="004E3D90" w:rsidP="00C61084">
      <w:pPr>
        <w:spacing w:after="120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- Đọc tiêu chuẩn viên chức quản lý quy định trong Điều lệ trường Cao đẳng : </w:t>
      </w:r>
    </w:p>
    <w:p w:rsidR="004E3D90" w:rsidRDefault="004E3D90" w:rsidP="00C61084">
      <w:pPr>
        <w:spacing w:after="120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  + </w:t>
      </w:r>
      <w:r w:rsidRPr="00E67610">
        <w:rPr>
          <w:b/>
          <w:sz w:val="28"/>
          <w:lang w:val="en-US"/>
        </w:rPr>
        <w:t>Ông Lê Quang Liêm</w:t>
      </w:r>
      <w:r>
        <w:rPr>
          <w:sz w:val="28"/>
          <w:lang w:val="en-US"/>
        </w:rPr>
        <w:t xml:space="preserve"> đọc Điều Lệ Cao đẳng cho toàn thể  GV-NV  khoa Công nghệ Nhiệt-Lạnh nghe.</w:t>
      </w:r>
    </w:p>
    <w:p w:rsidR="004E3D90" w:rsidRDefault="004E3D90" w:rsidP="006D7239">
      <w:pPr>
        <w:spacing w:after="120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- Người đề cử đọc tóm tắt lý lịch và bản tự kiểm điểm cá nhân: </w:t>
      </w:r>
    </w:p>
    <w:p w:rsidR="004E3D90" w:rsidRDefault="004E3D90" w:rsidP="006D7239">
      <w:pPr>
        <w:spacing w:after="120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   </w:t>
      </w:r>
      <w:r w:rsidRPr="00E67610">
        <w:rPr>
          <w:b/>
          <w:sz w:val="28"/>
          <w:lang w:val="en-US"/>
        </w:rPr>
        <w:t>+ Ông Đinh Đồng Hiệp</w:t>
      </w:r>
      <w:r>
        <w:rPr>
          <w:sz w:val="28"/>
          <w:lang w:val="en-US"/>
        </w:rPr>
        <w:t xml:space="preserve"> đọc lý lịch của mình cho toàn thể  </w:t>
      </w:r>
      <w:smartTag w:uri="urn:schemas-microsoft-com:office:smarttags" w:element="place">
        <w:smartTag w:uri="urn:schemas-microsoft-com:office:smarttags" w:element="City">
          <w:r>
            <w:rPr>
              <w:sz w:val="28"/>
              <w:lang w:val="en-US"/>
            </w:rPr>
            <w:t>GV-</w:t>
          </w:r>
        </w:smartTag>
        <w:r>
          <w:rPr>
            <w:sz w:val="28"/>
            <w:lang w:val="en-US"/>
          </w:rPr>
          <w:t xml:space="preserve"> </w:t>
        </w:r>
        <w:smartTag w:uri="urn:schemas-microsoft-com:office:smarttags" w:element="place">
          <w:r>
            <w:rPr>
              <w:sz w:val="28"/>
              <w:lang w:val="en-US"/>
            </w:rPr>
            <w:t>NV</w:t>
          </w:r>
        </w:smartTag>
      </w:smartTag>
      <w:r>
        <w:rPr>
          <w:sz w:val="28"/>
          <w:lang w:val="en-US"/>
        </w:rPr>
        <w:t xml:space="preserve"> nghe.</w:t>
      </w:r>
    </w:p>
    <w:p w:rsidR="004E3D90" w:rsidRDefault="004E3D90" w:rsidP="006D7239">
      <w:pPr>
        <w:spacing w:after="120"/>
        <w:jc w:val="both"/>
        <w:rPr>
          <w:sz w:val="28"/>
          <w:lang w:val="en-US"/>
        </w:rPr>
      </w:pPr>
      <w:r>
        <w:rPr>
          <w:sz w:val="28"/>
          <w:lang w:val="en-US"/>
        </w:rPr>
        <w:t>- góp ý, nhận xét của tập thể đơn vị đối với người được bầu cử:</w:t>
      </w:r>
    </w:p>
    <w:p w:rsidR="004E3D90" w:rsidRDefault="004E3D90" w:rsidP="00574BB9">
      <w:pPr>
        <w:spacing w:after="120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    + Ông Lê Quang Liêm đã đọc Thông qua biên bản cuộc họp ngày 22/01/2016 cho toàn thể GV – NV Công nghệ Nhiệt Lạnh.</w:t>
      </w:r>
    </w:p>
    <w:p w:rsidR="004E3D90" w:rsidRDefault="004E3D90" w:rsidP="00574BB9">
      <w:pPr>
        <w:spacing w:after="120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- Các ý kiến khác: toàn thể Giảng viên, Nhân viên không có ý kiến nào khác,và thống nhất với ý kiến biên bản cuộc họp ngày 22 /01 /2016.  </w:t>
      </w:r>
    </w:p>
    <w:p w:rsidR="004E3D90" w:rsidRDefault="004E3D90" w:rsidP="00574BB9">
      <w:pPr>
        <w:spacing w:after="120"/>
        <w:jc w:val="both"/>
        <w:rPr>
          <w:b/>
          <w:sz w:val="28"/>
          <w:lang w:val="en-US"/>
        </w:rPr>
      </w:pPr>
      <w:r w:rsidRPr="00574BB9">
        <w:rPr>
          <w:b/>
          <w:sz w:val="28"/>
          <w:lang w:val="en-US"/>
        </w:rPr>
        <w:t xml:space="preserve">5. Nhận xét các tiêu chuẩn </w:t>
      </w:r>
      <w:r>
        <w:rPr>
          <w:b/>
          <w:sz w:val="28"/>
          <w:lang w:val="en-US"/>
        </w:rPr>
        <w:t xml:space="preserve">của </w:t>
      </w:r>
      <w:r w:rsidRPr="00574BB9">
        <w:rPr>
          <w:b/>
          <w:sz w:val="28"/>
          <w:lang w:val="en-US"/>
        </w:rPr>
        <w:t xml:space="preserve">cán bộ theo chức danh </w:t>
      </w:r>
      <w:r>
        <w:rPr>
          <w:b/>
          <w:sz w:val="28"/>
          <w:lang w:val="en-US"/>
        </w:rPr>
        <w:t xml:space="preserve">được </w:t>
      </w:r>
      <w:r w:rsidRPr="00574BB9">
        <w:rPr>
          <w:b/>
          <w:sz w:val="28"/>
          <w:lang w:val="en-US"/>
        </w:rPr>
        <w:t>đề cử:</w:t>
      </w:r>
    </w:p>
    <w:p w:rsidR="004E3D90" w:rsidRPr="00574BB9" w:rsidRDefault="004E3D90" w:rsidP="00574BB9">
      <w:pPr>
        <w:spacing w:after="120"/>
        <w:jc w:val="both"/>
        <w:rPr>
          <w:b/>
          <w:sz w:val="28"/>
          <w:lang w:val="en-US"/>
        </w:rPr>
      </w:pPr>
      <w:r>
        <w:rPr>
          <w:b/>
          <w:sz w:val="28"/>
          <w:lang w:val="en-US"/>
        </w:rPr>
        <w:t xml:space="preserve">- </w:t>
      </w:r>
      <w:r>
        <w:rPr>
          <w:sz w:val="28"/>
          <w:lang w:val="en-US"/>
        </w:rPr>
        <w:t>K</w:t>
      </w:r>
      <w:r w:rsidRPr="001E0F60">
        <w:rPr>
          <w:sz w:val="28"/>
          <w:lang w:val="en-US"/>
        </w:rPr>
        <w:t>hông có ý kiến nhận xét</w:t>
      </w:r>
      <w:r>
        <w:rPr>
          <w:sz w:val="28"/>
          <w:lang w:val="en-US"/>
        </w:rPr>
        <w:t>.</w:t>
      </w:r>
    </w:p>
    <w:p w:rsidR="004E3D90" w:rsidRPr="00574BB9" w:rsidRDefault="004E3D90" w:rsidP="00574BB9">
      <w:pPr>
        <w:spacing w:after="120"/>
        <w:jc w:val="both"/>
        <w:rPr>
          <w:b/>
          <w:sz w:val="28"/>
          <w:lang w:val="en-US"/>
        </w:rPr>
      </w:pPr>
      <w:r w:rsidRPr="00574BB9">
        <w:rPr>
          <w:b/>
          <w:sz w:val="28"/>
          <w:lang w:val="en-US"/>
        </w:rPr>
        <w:t xml:space="preserve">6. Sự tín nhiệm của </w:t>
      </w:r>
      <w:r>
        <w:rPr>
          <w:b/>
          <w:sz w:val="28"/>
          <w:lang w:val="en-US"/>
        </w:rPr>
        <w:t>GV – NV thuộc đơn vị</w:t>
      </w:r>
      <w:r w:rsidRPr="00574BB9">
        <w:rPr>
          <w:b/>
          <w:sz w:val="28"/>
          <w:lang w:val="en-US"/>
        </w:rPr>
        <w:t>:</w:t>
      </w:r>
    </w:p>
    <w:p w:rsidR="004E3D90" w:rsidRDefault="004E3D90" w:rsidP="005707AE">
      <w:pPr>
        <w:spacing w:after="120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- Tổng số người có mặt trong hội nghị </w:t>
      </w:r>
      <w:r w:rsidRPr="00B67573">
        <w:rPr>
          <w:b/>
          <w:sz w:val="28"/>
          <w:lang w:val="en-US"/>
        </w:rPr>
        <w:t>12/12</w:t>
      </w:r>
      <w:r>
        <w:rPr>
          <w:sz w:val="28"/>
          <w:lang w:val="en-US"/>
        </w:rPr>
        <w:t xml:space="preserve"> tổng số GV-NV hiện có của đơn vị:   </w:t>
      </w:r>
    </w:p>
    <w:p w:rsidR="004E3D90" w:rsidRDefault="004E3D90" w:rsidP="000553A4">
      <w:pPr>
        <w:spacing w:after="120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- </w:t>
      </w:r>
      <w:r w:rsidRPr="00B67573">
        <w:rPr>
          <w:b/>
          <w:sz w:val="28"/>
          <w:lang w:val="en-US"/>
        </w:rPr>
        <w:t>Số phiếu phát ra</w:t>
      </w:r>
      <w:r>
        <w:rPr>
          <w:sz w:val="28"/>
          <w:lang w:val="en-US"/>
        </w:rPr>
        <w:t xml:space="preserve">:  12   phiếu;                   </w:t>
      </w:r>
      <w:r w:rsidRPr="00B67573">
        <w:rPr>
          <w:b/>
          <w:sz w:val="28"/>
          <w:lang w:val="en-US"/>
        </w:rPr>
        <w:t>Số phiếu thu về</w:t>
      </w:r>
      <w:r>
        <w:rPr>
          <w:sz w:val="28"/>
          <w:lang w:val="en-US"/>
        </w:rPr>
        <w:t>:   12 phiếu</w:t>
      </w:r>
    </w:p>
    <w:p w:rsidR="004E3D90" w:rsidRDefault="004E3D90" w:rsidP="00E8447A">
      <w:pPr>
        <w:spacing w:after="120"/>
        <w:jc w:val="both"/>
        <w:rPr>
          <w:sz w:val="28"/>
          <w:lang w:val="en-US"/>
        </w:rPr>
      </w:pPr>
      <w:r>
        <w:rPr>
          <w:sz w:val="28"/>
          <w:lang w:val="en-US"/>
        </w:rPr>
        <w:t>Tất cả phiếu (không kiểm phiếu tại đơn vị) được niêm phong chuyển về phòng Tổ chức – Hành chính – Tổng hợp của trường.</w:t>
      </w:r>
    </w:p>
    <w:p w:rsidR="004E3D90" w:rsidRPr="00574BB9" w:rsidRDefault="004E3D90" w:rsidP="00574BB9">
      <w:pPr>
        <w:spacing w:after="120"/>
        <w:jc w:val="both"/>
        <w:rPr>
          <w:b/>
          <w:sz w:val="28"/>
          <w:lang w:val="en-US"/>
        </w:rPr>
      </w:pPr>
      <w:r w:rsidRPr="00574BB9">
        <w:rPr>
          <w:b/>
          <w:sz w:val="28"/>
          <w:lang w:val="en-US"/>
        </w:rPr>
        <w:t>7. Kiến nghị:</w:t>
      </w:r>
    </w:p>
    <w:p w:rsidR="004E3D90" w:rsidRDefault="004E3D90" w:rsidP="00574BB9">
      <w:pPr>
        <w:spacing w:after="120"/>
        <w:rPr>
          <w:sz w:val="28"/>
          <w:lang w:val="en-US"/>
        </w:rPr>
      </w:pPr>
      <w:r>
        <w:rPr>
          <w:sz w:val="28"/>
          <w:lang w:val="en-US"/>
        </w:rPr>
        <w:t>- Toàn thể GV –NV khoa Công nghệ Nhiệt –Lạnh không có ý kiến, kiến nghi.</w:t>
      </w:r>
    </w:p>
    <w:p w:rsidR="004E3D90" w:rsidRDefault="004E3D90" w:rsidP="00574BB9">
      <w:pPr>
        <w:spacing w:after="120"/>
        <w:rPr>
          <w:sz w:val="28"/>
          <w:lang w:val="en-US"/>
        </w:rPr>
      </w:pPr>
      <w:r>
        <w:rPr>
          <w:sz w:val="28"/>
          <w:lang w:val="en-US"/>
        </w:rPr>
        <w:t xml:space="preserve">   Cuộc họp  kết thúc vào lúc 16h00  cùng ngày</w:t>
      </w:r>
    </w:p>
    <w:p w:rsidR="004E3D90" w:rsidRDefault="004E3D90" w:rsidP="00574BB9">
      <w:pPr>
        <w:spacing w:after="120"/>
        <w:rPr>
          <w:sz w:val="28"/>
          <w:lang w:val="en-US"/>
        </w:rPr>
      </w:pPr>
    </w:p>
    <w:p w:rsidR="004E3D90" w:rsidRDefault="004E3D90" w:rsidP="00574BB9">
      <w:pPr>
        <w:rPr>
          <w:b/>
          <w:sz w:val="28"/>
          <w:lang w:val="en-US"/>
        </w:rPr>
      </w:pPr>
      <w:r>
        <w:rPr>
          <w:sz w:val="28"/>
          <w:lang w:val="en-US"/>
        </w:rPr>
        <w:tab/>
        <w:t xml:space="preserve">     </w:t>
      </w:r>
      <w:r w:rsidRPr="00574BB9">
        <w:rPr>
          <w:b/>
          <w:sz w:val="28"/>
          <w:lang w:val="en-US"/>
        </w:rPr>
        <w:t>Chủ tọa</w:t>
      </w:r>
      <w:r>
        <w:rPr>
          <w:b/>
          <w:sz w:val="28"/>
          <w:lang w:val="en-US"/>
        </w:rPr>
        <w:tab/>
      </w:r>
      <w:r>
        <w:rPr>
          <w:b/>
          <w:sz w:val="28"/>
          <w:lang w:val="en-US"/>
        </w:rPr>
        <w:tab/>
      </w:r>
      <w:r>
        <w:rPr>
          <w:b/>
          <w:sz w:val="28"/>
          <w:lang w:val="en-US"/>
        </w:rPr>
        <w:tab/>
      </w:r>
      <w:r>
        <w:rPr>
          <w:b/>
          <w:sz w:val="28"/>
          <w:lang w:val="en-US"/>
        </w:rPr>
        <w:tab/>
      </w:r>
      <w:r>
        <w:rPr>
          <w:b/>
          <w:sz w:val="28"/>
          <w:lang w:val="en-US"/>
        </w:rPr>
        <w:tab/>
      </w:r>
      <w:r>
        <w:rPr>
          <w:b/>
          <w:sz w:val="28"/>
          <w:lang w:val="en-US"/>
        </w:rPr>
        <w:tab/>
      </w:r>
      <w:r>
        <w:rPr>
          <w:b/>
          <w:sz w:val="28"/>
          <w:lang w:val="en-US"/>
        </w:rPr>
        <w:tab/>
        <w:t xml:space="preserve"> Thư ký</w:t>
      </w:r>
    </w:p>
    <w:p w:rsidR="004E3D90" w:rsidRPr="00574BB9" w:rsidRDefault="004E3D90" w:rsidP="00574BB9">
      <w:pPr>
        <w:rPr>
          <w:i/>
          <w:sz w:val="28"/>
          <w:lang w:val="en-US"/>
        </w:rPr>
      </w:pPr>
      <w:r>
        <w:rPr>
          <w:sz w:val="28"/>
          <w:lang w:val="en-US"/>
        </w:rPr>
        <w:t xml:space="preserve">       </w:t>
      </w:r>
      <w:r>
        <w:rPr>
          <w:i/>
          <w:sz w:val="28"/>
          <w:lang w:val="en-US"/>
        </w:rPr>
        <w:t>(Ký tên, đóng dấu)</w:t>
      </w:r>
      <w:r>
        <w:rPr>
          <w:i/>
          <w:sz w:val="28"/>
          <w:lang w:val="en-US"/>
        </w:rPr>
        <w:tab/>
      </w:r>
      <w:r>
        <w:rPr>
          <w:i/>
          <w:sz w:val="28"/>
          <w:lang w:val="en-US"/>
        </w:rPr>
        <w:tab/>
      </w:r>
      <w:r>
        <w:rPr>
          <w:i/>
          <w:sz w:val="28"/>
          <w:lang w:val="en-US"/>
        </w:rPr>
        <w:tab/>
      </w:r>
      <w:r>
        <w:rPr>
          <w:i/>
          <w:sz w:val="28"/>
          <w:lang w:val="en-US"/>
        </w:rPr>
        <w:tab/>
      </w:r>
      <w:r>
        <w:rPr>
          <w:i/>
          <w:sz w:val="28"/>
          <w:lang w:val="en-US"/>
        </w:rPr>
        <w:tab/>
        <w:t xml:space="preserve">   (Ký tên, chức vụ)</w:t>
      </w:r>
    </w:p>
    <w:p w:rsidR="004E3D90" w:rsidRDefault="004E3D90" w:rsidP="00574BB9">
      <w:pPr>
        <w:spacing w:after="120"/>
        <w:jc w:val="both"/>
        <w:rPr>
          <w:sz w:val="28"/>
          <w:lang w:val="en-US"/>
        </w:rPr>
      </w:pPr>
    </w:p>
    <w:p w:rsidR="004E3D90" w:rsidRDefault="004E3D90" w:rsidP="00574BB9">
      <w:pPr>
        <w:spacing w:after="120"/>
        <w:jc w:val="both"/>
        <w:rPr>
          <w:sz w:val="28"/>
          <w:lang w:val="en-US"/>
        </w:rPr>
      </w:pPr>
    </w:p>
    <w:p w:rsidR="004E3D90" w:rsidRPr="00C04745" w:rsidRDefault="004E3D90" w:rsidP="00574BB9">
      <w:pPr>
        <w:jc w:val="both"/>
        <w:rPr>
          <w:sz w:val="28"/>
          <w:lang w:val="en-US"/>
        </w:rPr>
      </w:pPr>
    </w:p>
    <w:sectPr w:rsidR="004E3D90" w:rsidRPr="00C04745" w:rsidSect="009A3E3C">
      <w:pgSz w:w="11906" w:h="16838" w:code="9"/>
      <w:pgMar w:top="1134" w:right="964" w:bottom="851" w:left="158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01200D"/>
    <w:multiLevelType w:val="hybridMultilevel"/>
    <w:tmpl w:val="7094774A"/>
    <w:lvl w:ilvl="0" w:tplc="AB1CD7F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74A16F2"/>
    <w:multiLevelType w:val="hybridMultilevel"/>
    <w:tmpl w:val="D1F2DD84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2">
    <w:nsid w:val="52B820B8"/>
    <w:multiLevelType w:val="hybridMultilevel"/>
    <w:tmpl w:val="E112F65C"/>
    <w:lvl w:ilvl="0" w:tplc="5060F5FE">
      <w:start w:val="1"/>
      <w:numFmt w:val="bullet"/>
      <w:lvlText w:val=""/>
      <w:lvlJc w:val="left"/>
      <w:pPr>
        <w:tabs>
          <w:tab w:val="num" w:pos="851"/>
        </w:tabs>
        <w:ind w:firstLine="56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BA919A1"/>
    <w:multiLevelType w:val="hybridMultilevel"/>
    <w:tmpl w:val="DAFCB232"/>
    <w:lvl w:ilvl="0" w:tplc="5060F5FE">
      <w:start w:val="1"/>
      <w:numFmt w:val="bullet"/>
      <w:lvlText w:val=""/>
      <w:lvlJc w:val="left"/>
      <w:pPr>
        <w:tabs>
          <w:tab w:val="num" w:pos="1571"/>
        </w:tabs>
        <w:ind w:left="720" w:firstLine="56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671F593E"/>
    <w:multiLevelType w:val="hybridMultilevel"/>
    <w:tmpl w:val="C9262DC0"/>
    <w:lvl w:ilvl="0" w:tplc="5060F5FE">
      <w:start w:val="1"/>
      <w:numFmt w:val="bullet"/>
      <w:lvlText w:val=""/>
      <w:lvlJc w:val="left"/>
      <w:pPr>
        <w:tabs>
          <w:tab w:val="num" w:pos="1571"/>
        </w:tabs>
        <w:ind w:left="720" w:firstLine="56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6DCD110D"/>
    <w:multiLevelType w:val="hybridMultilevel"/>
    <w:tmpl w:val="A1C6BBE8"/>
    <w:lvl w:ilvl="0" w:tplc="5060F5FE">
      <w:start w:val="1"/>
      <w:numFmt w:val="bullet"/>
      <w:lvlText w:val=""/>
      <w:lvlJc w:val="left"/>
      <w:pPr>
        <w:tabs>
          <w:tab w:val="num" w:pos="1571"/>
        </w:tabs>
        <w:ind w:left="720" w:firstLine="56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stylePaneFormatFilter w:val="3F01"/>
  <w:defaultTabStop w:val="720"/>
  <w:drawingGridHorizontalSpacing w:val="57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4745"/>
    <w:rsid w:val="00053BCC"/>
    <w:rsid w:val="000553A4"/>
    <w:rsid w:val="000A659D"/>
    <w:rsid w:val="00152A7D"/>
    <w:rsid w:val="0016718A"/>
    <w:rsid w:val="00177401"/>
    <w:rsid w:val="00181E4B"/>
    <w:rsid w:val="001A1A86"/>
    <w:rsid w:val="001E0F60"/>
    <w:rsid w:val="001E4CDF"/>
    <w:rsid w:val="002610F2"/>
    <w:rsid w:val="00285B25"/>
    <w:rsid w:val="002D11F6"/>
    <w:rsid w:val="002F246C"/>
    <w:rsid w:val="00303708"/>
    <w:rsid w:val="00342038"/>
    <w:rsid w:val="0038794B"/>
    <w:rsid w:val="003958DA"/>
    <w:rsid w:val="003B4F41"/>
    <w:rsid w:val="003D42D2"/>
    <w:rsid w:val="004023FE"/>
    <w:rsid w:val="00406349"/>
    <w:rsid w:val="00430EE3"/>
    <w:rsid w:val="004A3059"/>
    <w:rsid w:val="004D4A7F"/>
    <w:rsid w:val="004E3D90"/>
    <w:rsid w:val="004F29C8"/>
    <w:rsid w:val="00502E7F"/>
    <w:rsid w:val="005450B1"/>
    <w:rsid w:val="005707AE"/>
    <w:rsid w:val="00574BB9"/>
    <w:rsid w:val="0058722D"/>
    <w:rsid w:val="005A06E7"/>
    <w:rsid w:val="005B16FC"/>
    <w:rsid w:val="005E6A2E"/>
    <w:rsid w:val="00642E91"/>
    <w:rsid w:val="00672B1C"/>
    <w:rsid w:val="006B004D"/>
    <w:rsid w:val="006C357D"/>
    <w:rsid w:val="006C7C52"/>
    <w:rsid w:val="006D7239"/>
    <w:rsid w:val="0070354A"/>
    <w:rsid w:val="00704E22"/>
    <w:rsid w:val="00760E22"/>
    <w:rsid w:val="0076348C"/>
    <w:rsid w:val="00764BAD"/>
    <w:rsid w:val="007812D3"/>
    <w:rsid w:val="007C6DF4"/>
    <w:rsid w:val="007F140F"/>
    <w:rsid w:val="00806B1A"/>
    <w:rsid w:val="008A5A1C"/>
    <w:rsid w:val="00915DD3"/>
    <w:rsid w:val="00923214"/>
    <w:rsid w:val="0093500D"/>
    <w:rsid w:val="00977D2D"/>
    <w:rsid w:val="009A1A38"/>
    <w:rsid w:val="009A3E3C"/>
    <w:rsid w:val="009B1BF9"/>
    <w:rsid w:val="009B27B8"/>
    <w:rsid w:val="009D475B"/>
    <w:rsid w:val="009D70C7"/>
    <w:rsid w:val="00A071FE"/>
    <w:rsid w:val="00A37A6C"/>
    <w:rsid w:val="00A537AB"/>
    <w:rsid w:val="00A8217D"/>
    <w:rsid w:val="00A83EE0"/>
    <w:rsid w:val="00AD68DE"/>
    <w:rsid w:val="00B11C46"/>
    <w:rsid w:val="00B167CA"/>
    <w:rsid w:val="00B46EDB"/>
    <w:rsid w:val="00B539DD"/>
    <w:rsid w:val="00B67573"/>
    <w:rsid w:val="00B82595"/>
    <w:rsid w:val="00BB697A"/>
    <w:rsid w:val="00C04745"/>
    <w:rsid w:val="00C61084"/>
    <w:rsid w:val="00C76F4F"/>
    <w:rsid w:val="00C81C5E"/>
    <w:rsid w:val="00CA00B3"/>
    <w:rsid w:val="00CB31F7"/>
    <w:rsid w:val="00CC1EEB"/>
    <w:rsid w:val="00CD051A"/>
    <w:rsid w:val="00D0147E"/>
    <w:rsid w:val="00D02592"/>
    <w:rsid w:val="00D03AC1"/>
    <w:rsid w:val="00D319AF"/>
    <w:rsid w:val="00D9776E"/>
    <w:rsid w:val="00DB7FCD"/>
    <w:rsid w:val="00DE6F4D"/>
    <w:rsid w:val="00E30C92"/>
    <w:rsid w:val="00E50E8B"/>
    <w:rsid w:val="00E53927"/>
    <w:rsid w:val="00E67610"/>
    <w:rsid w:val="00E8447A"/>
    <w:rsid w:val="00EA4073"/>
    <w:rsid w:val="00EE1BAE"/>
    <w:rsid w:val="00F11E52"/>
    <w:rsid w:val="00F24236"/>
    <w:rsid w:val="00F3393C"/>
    <w:rsid w:val="00F62B8B"/>
    <w:rsid w:val="00F93CB7"/>
    <w:rsid w:val="00FB186F"/>
    <w:rsid w:val="00FC329A"/>
    <w:rsid w:val="00FE238F"/>
    <w:rsid w:val="00FE40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ity"/>
  <w:smartTagType w:namespaceuri="urn:schemas-microsoft-com:office:smarttags" w:name="place"/>
  <w:smartTagType w:namespaceuri="urn:schemas-microsoft-com:office:smarttags" w:name="country-region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0E22"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405</Words>
  <Characters>2309</Characters>
  <Application>Microsoft Office Outlook</Application>
  <DocSecurity>0</DocSecurity>
  <Lines>0</Lines>
  <Paragraphs>0</Paragraphs>
  <ScaleCrop>false</ScaleCrop>
  <Company>Microsoft Corporation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SỞ GIÁO DỤC VÀ ĐÀO TẠO</dc:title>
  <dc:subject/>
  <dc:creator>user</dc:creator>
  <cp:keywords/>
  <dc:description/>
  <cp:lastModifiedBy>Admin</cp:lastModifiedBy>
  <cp:revision>3</cp:revision>
  <cp:lastPrinted>2008-07-31T02:39:00Z</cp:lastPrinted>
  <dcterms:created xsi:type="dcterms:W3CDTF">2008-07-31T02:40:00Z</dcterms:created>
  <dcterms:modified xsi:type="dcterms:W3CDTF">2017-12-29T06:45:00Z</dcterms:modified>
</cp:coreProperties>
</file>